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Ind w:w="-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400"/>
        <w:gridCol w:w="360"/>
        <w:gridCol w:w="5400"/>
      </w:tblGrid>
      <w:tr w:rsidR="00EB27AE" w:rsidRPr="00766A1D" w:rsidTr="00EB27AE">
        <w:tblPrEx>
          <w:tblCellMar>
            <w:top w:w="0" w:type="dxa"/>
            <w:bottom w:w="0" w:type="dxa"/>
          </w:tblCellMar>
        </w:tblPrEx>
        <w:trPr>
          <w:cantSplit/>
          <w:trHeight w:hRule="exact" w:val="1800"/>
        </w:trPr>
        <w:tc>
          <w:tcPr>
            <w:tcW w:w="5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VOTE FOR YOUR FAVORITE: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Speaker:</w:t>
            </w:r>
            <w:bookmarkStart w:id="0" w:name="_GoBack"/>
            <w:bookmarkEnd w:id="0"/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Table Topics: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Evaluator:</w:t>
            </w:r>
          </w:p>
        </w:tc>
        <w:tc>
          <w:tcPr>
            <w:tcW w:w="36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VOTE FOR YOUR FAVORITE: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Speaker: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Table Topics: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Evaluator:</w:t>
            </w:r>
          </w:p>
        </w:tc>
      </w:tr>
      <w:tr w:rsidR="00EB27AE" w:rsidRPr="00766A1D" w:rsidTr="00EB27AE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54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</w:p>
        </w:tc>
      </w:tr>
      <w:tr w:rsidR="00EB27AE" w:rsidRPr="00766A1D" w:rsidTr="00EB27AE">
        <w:tblPrEx>
          <w:tblCellMar>
            <w:top w:w="0" w:type="dxa"/>
            <w:bottom w:w="0" w:type="dxa"/>
          </w:tblCellMar>
        </w:tblPrEx>
        <w:trPr>
          <w:cantSplit/>
          <w:trHeight w:hRule="exact" w:val="1800"/>
        </w:trPr>
        <w:tc>
          <w:tcPr>
            <w:tcW w:w="5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VOTE FOR YOUR FAVORITE: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Speaker: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Table Topics: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Evaluator:</w:t>
            </w:r>
          </w:p>
        </w:tc>
        <w:tc>
          <w:tcPr>
            <w:tcW w:w="36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VOTE FOR YOUR FAVORITE: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Speaker: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Table Topics: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Evaluator:</w:t>
            </w:r>
          </w:p>
        </w:tc>
      </w:tr>
      <w:tr w:rsidR="00EB27AE" w:rsidRPr="00766A1D" w:rsidTr="00EB27AE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54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</w:p>
        </w:tc>
      </w:tr>
      <w:tr w:rsidR="00EB27AE" w:rsidRPr="00766A1D" w:rsidTr="00EB27AE">
        <w:tblPrEx>
          <w:tblCellMar>
            <w:top w:w="0" w:type="dxa"/>
            <w:bottom w:w="0" w:type="dxa"/>
          </w:tblCellMar>
        </w:tblPrEx>
        <w:trPr>
          <w:cantSplit/>
          <w:trHeight w:hRule="exact" w:val="1800"/>
        </w:trPr>
        <w:tc>
          <w:tcPr>
            <w:tcW w:w="5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VOTE FOR YOUR FAVORITE: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Speaker: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Table Topics: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Evaluator:</w:t>
            </w:r>
          </w:p>
        </w:tc>
        <w:tc>
          <w:tcPr>
            <w:tcW w:w="36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VOTE FOR YOUR FAVORITE: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Speaker: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Table Topics: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Evaluator:</w:t>
            </w:r>
          </w:p>
        </w:tc>
      </w:tr>
      <w:tr w:rsidR="00EB27AE" w:rsidRPr="00766A1D" w:rsidTr="00EB27AE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54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</w:p>
        </w:tc>
      </w:tr>
      <w:tr w:rsidR="00EB27AE" w:rsidRPr="00766A1D" w:rsidTr="00EB27AE">
        <w:tblPrEx>
          <w:tblCellMar>
            <w:top w:w="0" w:type="dxa"/>
            <w:bottom w:w="0" w:type="dxa"/>
          </w:tblCellMar>
        </w:tblPrEx>
        <w:trPr>
          <w:cantSplit/>
          <w:trHeight w:hRule="exact" w:val="1800"/>
        </w:trPr>
        <w:tc>
          <w:tcPr>
            <w:tcW w:w="5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VOTE FOR YOUR FAVORITE: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Speaker: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Table Topics: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Evaluator:</w:t>
            </w:r>
          </w:p>
        </w:tc>
        <w:tc>
          <w:tcPr>
            <w:tcW w:w="36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VOTE FOR YOUR FAVORITE: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Speaker: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Table Topics: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Evaluator:</w:t>
            </w:r>
          </w:p>
        </w:tc>
      </w:tr>
      <w:tr w:rsidR="00EB27AE" w:rsidRPr="00766A1D" w:rsidTr="00EB27AE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54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</w:p>
        </w:tc>
      </w:tr>
      <w:tr w:rsidR="00EB27AE" w:rsidRPr="00766A1D" w:rsidTr="00EB27AE">
        <w:tblPrEx>
          <w:tblCellMar>
            <w:top w:w="0" w:type="dxa"/>
            <w:bottom w:w="0" w:type="dxa"/>
          </w:tblCellMar>
        </w:tblPrEx>
        <w:trPr>
          <w:cantSplit/>
          <w:trHeight w:hRule="exact" w:val="1800"/>
        </w:trPr>
        <w:tc>
          <w:tcPr>
            <w:tcW w:w="5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VOTE FOR YOUR FAVORITE: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Speaker: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Table Topics: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Evaluator:</w:t>
            </w:r>
          </w:p>
        </w:tc>
        <w:tc>
          <w:tcPr>
            <w:tcW w:w="36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VOTE FOR YOUR FAVORITE: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Speaker: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Table Topics: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Evaluator:</w:t>
            </w:r>
          </w:p>
        </w:tc>
      </w:tr>
      <w:tr w:rsidR="00EB27AE" w:rsidRPr="00766A1D" w:rsidTr="00EB27AE">
        <w:tblPrEx>
          <w:tblCellMar>
            <w:top w:w="0" w:type="dxa"/>
            <w:bottom w:w="0" w:type="dxa"/>
          </w:tblCellMar>
        </w:tblPrEx>
        <w:trPr>
          <w:cantSplit/>
          <w:trHeight w:hRule="exact" w:val="360"/>
        </w:trPr>
        <w:tc>
          <w:tcPr>
            <w:tcW w:w="54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</w:p>
        </w:tc>
      </w:tr>
      <w:tr w:rsidR="00EB27AE" w:rsidRPr="00766A1D" w:rsidTr="00EB27AE">
        <w:tblPrEx>
          <w:tblCellMar>
            <w:top w:w="0" w:type="dxa"/>
            <w:bottom w:w="0" w:type="dxa"/>
          </w:tblCellMar>
        </w:tblPrEx>
        <w:trPr>
          <w:cantSplit/>
          <w:trHeight w:hRule="exact" w:val="1800"/>
        </w:trPr>
        <w:tc>
          <w:tcPr>
            <w:tcW w:w="5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VOTE FOR YOUR FAVORITE: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Speaker: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Table Topics: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Evaluator:</w:t>
            </w:r>
          </w:p>
        </w:tc>
        <w:tc>
          <w:tcPr>
            <w:tcW w:w="36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VOTE FOR YOUR FAVORITE: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Speaker: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Table Topics:</w:t>
            </w:r>
          </w:p>
          <w:p w:rsidR="00EB27AE" w:rsidRPr="00766A1D" w:rsidRDefault="00EB27AE" w:rsidP="00EB27AE">
            <w:pPr>
              <w:spacing w:line="360" w:lineRule="auto"/>
              <w:ind w:left="130" w:right="130"/>
              <w:rPr>
                <w:b/>
                <w:sz w:val="24"/>
                <w:szCs w:val="24"/>
              </w:rPr>
            </w:pPr>
            <w:r w:rsidRPr="00766A1D">
              <w:rPr>
                <w:b/>
                <w:sz w:val="24"/>
                <w:szCs w:val="24"/>
              </w:rPr>
              <w:t>Evaluator:</w:t>
            </w:r>
          </w:p>
        </w:tc>
      </w:tr>
    </w:tbl>
    <w:p w:rsidR="00EB27AE" w:rsidRPr="00EB27AE" w:rsidRDefault="00EB27AE" w:rsidP="00EB27AE">
      <w:pPr>
        <w:ind w:left="135" w:right="135"/>
        <w:rPr>
          <w:b/>
          <w:vanish/>
        </w:rPr>
      </w:pPr>
    </w:p>
    <w:sectPr w:rsidR="00EB27AE" w:rsidRPr="00EB27AE" w:rsidSect="00EB27AE">
      <w:type w:val="continuous"/>
      <w:pgSz w:w="12240" w:h="15840"/>
      <w:pgMar w:top="1620" w:right="540" w:bottom="0" w:left="54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7AE"/>
    <w:rsid w:val="00766A1D"/>
    <w:rsid w:val="00B16CB8"/>
    <w:rsid w:val="00E7194D"/>
    <w:rsid w:val="00EB2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3147FB-8EE2-4F38-8399-58A97720A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27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B27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27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7275F427.dotm</Template>
  <TotalTime>5</TotalTime>
  <Pages>1</Pages>
  <Words>108</Words>
  <Characters>621</Characters>
  <Application>Microsoft Office Word</Application>
  <DocSecurity>0</DocSecurity>
  <Lines>5</Lines>
  <Paragraphs>1</Paragraphs>
  <ScaleCrop>false</ScaleCrop>
  <Company>Corum Group Ltd.</Company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Sultan</dc:creator>
  <cp:keywords/>
  <dc:description/>
  <cp:lastModifiedBy>Pat Sultan</cp:lastModifiedBy>
  <cp:revision>2</cp:revision>
  <cp:lastPrinted>2017-04-12T17:57:00Z</cp:lastPrinted>
  <dcterms:created xsi:type="dcterms:W3CDTF">2017-04-12T17:51:00Z</dcterms:created>
  <dcterms:modified xsi:type="dcterms:W3CDTF">2017-04-12T17:59:00Z</dcterms:modified>
</cp:coreProperties>
</file>