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 for overall flyer layout"/>
      </w:tblPr>
      <w:tblGrid>
        <w:gridCol w:w="7200"/>
        <w:gridCol w:w="20"/>
        <w:gridCol w:w="3580"/>
      </w:tblGrid>
      <w:tr w:rsidR="00007601" w:rsidTr="00C10028">
        <w:trPr>
          <w:trHeight w:hRule="exact" w:val="14400"/>
          <w:jc w:val="center"/>
        </w:trPr>
        <w:tc>
          <w:tcPr>
            <w:tcW w:w="7200" w:type="dxa"/>
          </w:tcPr>
          <w:tbl>
            <w:tblPr>
              <w:tblW w:w="4653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for flyer body content"/>
            </w:tblPr>
            <w:tblGrid>
              <w:gridCol w:w="6700"/>
            </w:tblGrid>
            <w:tr w:rsidR="00007601" w:rsidTr="002C4C40">
              <w:trPr>
                <w:cantSplit/>
                <w:trHeight w:hRule="exact" w:val="5252"/>
              </w:trPr>
              <w:tc>
                <w:tcPr>
                  <w:tcW w:w="6700" w:type="dxa"/>
                </w:tcPr>
                <w:p w:rsidR="00007601" w:rsidRDefault="00F754DB" w:rsidP="00DF3165">
                  <w:r>
                    <w:rPr>
                      <w:noProof/>
                      <w:lang w:eastAsia="en-US"/>
                    </w:rPr>
                    <w:drawing>
                      <wp:inline distT="0" distB="0" distL="0" distR="0" wp14:anchorId="00735CD7" wp14:editId="64BD4CDD">
                        <wp:extent cx="3947421" cy="3190875"/>
                        <wp:effectExtent l="0" t="0" r="0" b="0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ublic-speaking-quotes-2.jpg"/>
                                <pic:cNvPicPr/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57487" cy="31990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07601" w:rsidTr="002C4C40">
              <w:trPr>
                <w:trHeight w:hRule="exact" w:val="9423"/>
              </w:trPr>
              <w:tc>
                <w:tcPr>
                  <w:tcW w:w="6700" w:type="dxa"/>
                </w:tcPr>
                <w:p w:rsidR="00392B86" w:rsidRPr="002C4C40" w:rsidRDefault="00392B86" w:rsidP="000676CD">
                  <w:pPr>
                    <w:pStyle w:val="Subtitle"/>
                    <w:spacing w:before="0"/>
                    <w:jc w:val="center"/>
                    <w:rPr>
                      <w:sz w:val="44"/>
                    </w:rPr>
                  </w:pPr>
                  <w:r w:rsidRPr="002C4C40">
                    <w:rPr>
                      <w:sz w:val="44"/>
                    </w:rPr>
                    <w:t>Int</w:t>
                  </w:r>
                  <w:r w:rsidR="008625A0" w:rsidRPr="002C4C40">
                    <w:rPr>
                      <w:sz w:val="44"/>
                    </w:rPr>
                    <w:t>E</w:t>
                  </w:r>
                  <w:r w:rsidRPr="002C4C40">
                    <w:rPr>
                      <w:sz w:val="44"/>
                    </w:rPr>
                    <w:t xml:space="preserve">rnational Speech Contest </w:t>
                  </w:r>
                </w:p>
                <w:p w:rsidR="00007601" w:rsidRPr="00926E9F" w:rsidRDefault="00392B86" w:rsidP="00DF3165">
                  <w:pPr>
                    <w:pStyle w:val="Title"/>
                    <w:spacing w:line="192" w:lineRule="auto"/>
                    <w:jc w:val="center"/>
                    <w:rPr>
                      <w:color w:val="0070C0"/>
                      <w:sz w:val="48"/>
                    </w:rPr>
                  </w:pPr>
                  <w:r w:rsidRPr="00926E9F">
                    <w:rPr>
                      <w:color w:val="0070C0"/>
                      <w:sz w:val="48"/>
                    </w:rPr>
                    <w:t>February 17</w:t>
                  </w:r>
                  <w:r w:rsidRPr="00926E9F">
                    <w:rPr>
                      <w:color w:val="0070C0"/>
                      <w:sz w:val="48"/>
                      <w:vertAlign w:val="superscript"/>
                    </w:rPr>
                    <w:t>th</w:t>
                  </w:r>
                  <w:r w:rsidRPr="00926E9F">
                    <w:rPr>
                      <w:color w:val="0070C0"/>
                      <w:sz w:val="48"/>
                    </w:rPr>
                    <w:t xml:space="preserve"> 2016</w:t>
                  </w:r>
                </w:p>
                <w:p w:rsidR="002C4C40" w:rsidRDefault="002C4C40" w:rsidP="002C4C40">
                  <w:pPr>
                    <w:pStyle w:val="Subtitle"/>
                    <w:spacing w:before="0"/>
                    <w:jc w:val="center"/>
                    <w:rPr>
                      <w:sz w:val="44"/>
                    </w:rPr>
                  </w:pPr>
                </w:p>
                <w:p w:rsidR="002C4C40" w:rsidRPr="002C4C40" w:rsidRDefault="002C4C40" w:rsidP="002C4C40">
                  <w:pPr>
                    <w:pStyle w:val="Subtitle"/>
                    <w:spacing w:before="0"/>
                    <w:jc w:val="center"/>
                    <w:rPr>
                      <w:sz w:val="44"/>
                    </w:rPr>
                  </w:pPr>
                  <w:r>
                    <w:rPr>
                      <w:sz w:val="44"/>
                    </w:rPr>
                    <w:t>eVALUATION</w:t>
                  </w:r>
                  <w:r w:rsidRPr="002C4C40">
                    <w:rPr>
                      <w:sz w:val="44"/>
                    </w:rPr>
                    <w:t xml:space="preserve"> Contest </w:t>
                  </w:r>
                </w:p>
                <w:p w:rsidR="002C4C40" w:rsidRPr="00926E9F" w:rsidRDefault="002C4C40" w:rsidP="002C4C40">
                  <w:pPr>
                    <w:pStyle w:val="Title"/>
                    <w:spacing w:line="192" w:lineRule="auto"/>
                    <w:jc w:val="center"/>
                    <w:rPr>
                      <w:color w:val="0070C0"/>
                      <w:sz w:val="48"/>
                    </w:rPr>
                  </w:pPr>
                  <w:r w:rsidRPr="00926E9F">
                    <w:rPr>
                      <w:color w:val="0070C0"/>
                      <w:sz w:val="48"/>
                    </w:rPr>
                    <w:t xml:space="preserve">February </w:t>
                  </w:r>
                  <w:r>
                    <w:rPr>
                      <w:color w:val="0070C0"/>
                      <w:sz w:val="48"/>
                    </w:rPr>
                    <w:t>24</w:t>
                  </w:r>
                  <w:r w:rsidRPr="00926E9F">
                    <w:rPr>
                      <w:color w:val="0070C0"/>
                      <w:sz w:val="48"/>
                      <w:vertAlign w:val="superscript"/>
                    </w:rPr>
                    <w:t>th</w:t>
                  </w:r>
                  <w:r w:rsidRPr="00926E9F">
                    <w:rPr>
                      <w:color w:val="0070C0"/>
                      <w:sz w:val="48"/>
                    </w:rPr>
                    <w:t xml:space="preserve"> 2016</w:t>
                  </w:r>
                </w:p>
                <w:p w:rsidR="002C4C40" w:rsidRDefault="002C4C40" w:rsidP="00392B86">
                  <w:pPr>
                    <w:jc w:val="center"/>
                    <w:rPr>
                      <w:rFonts w:asciiTheme="majorHAnsi" w:hAnsiTheme="majorHAnsi"/>
                      <w:color w:val="0070C0"/>
                      <w:sz w:val="40"/>
                    </w:rPr>
                  </w:pPr>
                </w:p>
                <w:p w:rsidR="00392B86" w:rsidRPr="00926E9F" w:rsidRDefault="00392B86" w:rsidP="00392B86">
                  <w:pPr>
                    <w:jc w:val="center"/>
                    <w:rPr>
                      <w:rFonts w:asciiTheme="majorHAnsi" w:hAnsiTheme="majorHAnsi"/>
                      <w:color w:val="0070C0"/>
                      <w:sz w:val="40"/>
                    </w:rPr>
                  </w:pPr>
                  <w:r w:rsidRPr="00926E9F">
                    <w:rPr>
                      <w:rFonts w:asciiTheme="majorHAnsi" w:hAnsiTheme="majorHAnsi"/>
                      <w:color w:val="0070C0"/>
                      <w:sz w:val="40"/>
                    </w:rPr>
                    <w:t>Wednesday @ NOON</w:t>
                  </w:r>
                </w:p>
                <w:p w:rsidR="003F5241" w:rsidRPr="003F5241" w:rsidRDefault="003F5241" w:rsidP="00C10028">
                  <w:pPr>
                    <w:pStyle w:val="Heading1"/>
                    <w:jc w:val="center"/>
                    <w:rPr>
                      <w:sz w:val="44"/>
                    </w:rPr>
                  </w:pPr>
                  <w:r w:rsidRPr="003F5241">
                    <w:rPr>
                      <w:sz w:val="44"/>
                    </w:rPr>
                    <w:t xml:space="preserve">CANYON PARK ECHOES </w:t>
                  </w:r>
                  <w:r w:rsidR="00935EC7">
                    <w:rPr>
                      <w:sz w:val="44"/>
                    </w:rPr>
                    <w:t>TOASTM</w:t>
                  </w:r>
                  <w:r w:rsidR="00F845D7">
                    <w:rPr>
                      <w:sz w:val="44"/>
                    </w:rPr>
                    <w:t>AS</w:t>
                  </w:r>
                  <w:r w:rsidR="00935EC7">
                    <w:rPr>
                      <w:sz w:val="44"/>
                    </w:rPr>
                    <w:t xml:space="preserve">TER </w:t>
                  </w:r>
                  <w:r w:rsidRPr="003F5241">
                    <w:rPr>
                      <w:sz w:val="44"/>
                    </w:rPr>
                    <w:t>CLUB</w:t>
                  </w:r>
                </w:p>
                <w:p w:rsidR="00007601" w:rsidRPr="00F156FE" w:rsidRDefault="00C10028" w:rsidP="00C10028">
                  <w:pPr>
                    <w:pStyle w:val="Heading1"/>
                    <w:jc w:val="center"/>
                    <w:rPr>
                      <w:sz w:val="40"/>
                    </w:rPr>
                  </w:pPr>
                  <w:r w:rsidRPr="00F156FE">
                    <w:rPr>
                      <w:sz w:val="40"/>
                    </w:rPr>
                    <w:t>Cordially Invites</w:t>
                  </w:r>
                </w:p>
                <w:p w:rsidR="00DF3165" w:rsidRDefault="00EE4EAB" w:rsidP="00DF3165">
                  <w:pPr>
                    <w:spacing w:line="240" w:lineRule="auto"/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 xml:space="preserve">Toastmasters, families, </w:t>
                  </w:r>
                  <w:r w:rsidR="00F156FE" w:rsidRPr="00F156FE">
                    <w:rPr>
                      <w:sz w:val="36"/>
                    </w:rPr>
                    <w:t xml:space="preserve">friends and </w:t>
                  </w:r>
                  <w:r w:rsidR="00C10028" w:rsidRPr="00F156FE">
                    <w:rPr>
                      <w:sz w:val="36"/>
                    </w:rPr>
                    <w:t>non-Toastmasters</w:t>
                  </w:r>
                </w:p>
                <w:p w:rsidR="008A2D9A" w:rsidRDefault="00C10028" w:rsidP="00926E9F">
                  <w:pPr>
                    <w:spacing w:line="240" w:lineRule="auto"/>
                    <w:jc w:val="center"/>
                    <w:rPr>
                      <w:sz w:val="36"/>
                    </w:rPr>
                  </w:pPr>
                  <w:r w:rsidRPr="00F156FE">
                    <w:rPr>
                      <w:sz w:val="36"/>
                    </w:rPr>
                    <w:t>Judges, Contestants, Toastmaster &amp; Sergeant at Arms, please report in no later than</w:t>
                  </w:r>
                  <w:r w:rsidR="00935EC7">
                    <w:rPr>
                      <w:sz w:val="36"/>
                    </w:rPr>
                    <w:t xml:space="preserve"> </w:t>
                  </w:r>
                  <w:r w:rsidR="00935EC7" w:rsidRPr="00F156FE">
                    <w:rPr>
                      <w:sz w:val="36"/>
                    </w:rPr>
                    <w:t>11:30 am</w:t>
                  </w:r>
                  <w:r w:rsidR="00926E9F">
                    <w:rPr>
                      <w:sz w:val="36"/>
                    </w:rPr>
                    <w:t xml:space="preserve"> </w:t>
                  </w:r>
                  <w:r w:rsidR="00935EC7">
                    <w:rPr>
                      <w:sz w:val="36"/>
                    </w:rPr>
                    <w:t xml:space="preserve"> </w:t>
                  </w:r>
                </w:p>
                <w:p w:rsidR="00935EC7" w:rsidRDefault="00935EC7" w:rsidP="00926E9F">
                  <w:pPr>
                    <w:spacing w:line="240" w:lineRule="auto"/>
                    <w:jc w:val="center"/>
                    <w:rPr>
                      <w:sz w:val="36"/>
                    </w:rPr>
                  </w:pPr>
                  <w:r w:rsidRPr="00935EC7">
                    <w:rPr>
                      <w:sz w:val="24"/>
                    </w:rPr>
                    <w:t>Early Arrival Perks: Parking near the building</w:t>
                  </w:r>
                </w:p>
                <w:p w:rsidR="00C10028" w:rsidRDefault="00926E9F" w:rsidP="00926E9F">
                  <w:pPr>
                    <w:spacing w:line="240" w:lineRule="auto"/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 xml:space="preserve">         </w:t>
                  </w:r>
                </w:p>
                <w:p w:rsidR="00BA4541" w:rsidRDefault="00BA4541" w:rsidP="00926E9F">
                  <w:pPr>
                    <w:spacing w:line="240" w:lineRule="auto"/>
                    <w:jc w:val="center"/>
                  </w:pPr>
                </w:p>
              </w:tc>
            </w:tr>
          </w:tbl>
          <w:p w:rsidR="00007601" w:rsidRDefault="00007601"/>
        </w:tc>
        <w:tc>
          <w:tcPr>
            <w:tcW w:w="20" w:type="dxa"/>
          </w:tcPr>
          <w:p w:rsidR="00007601" w:rsidRDefault="00007601"/>
        </w:tc>
        <w:tc>
          <w:tcPr>
            <w:tcW w:w="3580" w:type="dxa"/>
          </w:tcPr>
          <w:tbl>
            <w:tblPr>
              <w:tblW w:w="5000" w:type="pct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Layout for flyer sidebar"/>
            </w:tblPr>
            <w:tblGrid>
              <w:gridCol w:w="3580"/>
            </w:tblGrid>
            <w:tr w:rsidR="00007601" w:rsidTr="00F156FE">
              <w:trPr>
                <w:trHeight w:hRule="exact" w:val="10800"/>
              </w:trPr>
              <w:tc>
                <w:tcPr>
                  <w:tcW w:w="3580" w:type="dxa"/>
                  <w:shd w:val="clear" w:color="auto" w:fill="00A59B" w:themeFill="accent2"/>
                  <w:vAlign w:val="center"/>
                </w:tcPr>
                <w:p w:rsidR="00F156FE" w:rsidRDefault="000D72C0" w:rsidP="00C10028">
                  <w:pPr>
                    <w:pStyle w:val="Heading2"/>
                    <w:rPr>
                      <w:sz w:val="28"/>
                    </w:rPr>
                  </w:pPr>
                  <w:r w:rsidRPr="00F156FE">
                    <w:rPr>
                      <w:noProof/>
                      <w:sz w:val="28"/>
                      <w:lang w:eastAsia="en-US"/>
                    </w:rPr>
                    <w:drawing>
                      <wp:anchor distT="0" distB="0" distL="114300" distR="114300" simplePos="0" relativeHeight="251661312" behindDoc="0" locked="0" layoutInCell="1" allowOverlap="1" wp14:anchorId="47B3E498" wp14:editId="5B558398">
                        <wp:simplePos x="0" y="0"/>
                        <wp:positionH relativeFrom="column">
                          <wp:posOffset>521335</wp:posOffset>
                        </wp:positionH>
                        <wp:positionV relativeFrom="paragraph">
                          <wp:posOffset>-672465</wp:posOffset>
                        </wp:positionV>
                        <wp:extent cx="885825" cy="715010"/>
                        <wp:effectExtent l="0" t="0" r="9525" b="8890"/>
                        <wp:wrapSquare wrapText="bothSides"/>
                        <wp:docPr id="3" name="Picture 3" descr="http://www.lubbocktoastmasters.com/images/ti_exsmall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lubbocktoastmasters.com/images/ti_exsmall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85825" cy="7150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F156FE">
                    <w:rPr>
                      <w:sz w:val="28"/>
                    </w:rPr>
                    <w:t>Canyon park echoes</w:t>
                  </w:r>
                </w:p>
                <w:p w:rsidR="00007601" w:rsidRPr="00F156FE" w:rsidRDefault="00C10028" w:rsidP="00C10028">
                  <w:pPr>
                    <w:pStyle w:val="Heading2"/>
                    <w:rPr>
                      <w:sz w:val="28"/>
                    </w:rPr>
                  </w:pPr>
                  <w:r w:rsidRPr="00F156FE">
                    <w:rPr>
                      <w:sz w:val="28"/>
                    </w:rPr>
                    <w:t>Area 54, Division E, District 2</w:t>
                  </w:r>
                </w:p>
                <w:p w:rsidR="00007601" w:rsidRDefault="00007601">
                  <w:pPr>
                    <w:pStyle w:val="Line"/>
                  </w:pPr>
                </w:p>
                <w:p w:rsidR="00007601" w:rsidRDefault="00C10028">
                  <w:pPr>
                    <w:pStyle w:val="Heading2"/>
                  </w:pPr>
                  <w:r w:rsidRPr="00C10028">
                    <w:t>Registration Starts @ 11:30 am</w:t>
                  </w:r>
                </w:p>
                <w:p w:rsidR="00007601" w:rsidRDefault="00007601">
                  <w:pPr>
                    <w:pStyle w:val="Line"/>
                  </w:pPr>
                </w:p>
                <w:p w:rsidR="001524E9" w:rsidRDefault="00C10028">
                  <w:pPr>
                    <w:pStyle w:val="Heading2"/>
                  </w:pPr>
                  <w:r w:rsidRPr="00C10028">
                    <w:t xml:space="preserve">Contest begins </w:t>
                  </w:r>
                </w:p>
                <w:p w:rsidR="00007601" w:rsidRDefault="001524E9">
                  <w:pPr>
                    <w:pStyle w:val="Heading2"/>
                  </w:pPr>
                  <w:r>
                    <w:t>@</w:t>
                  </w:r>
                  <w:r w:rsidR="00C10028" w:rsidRPr="00C10028">
                    <w:t xml:space="preserve"> Noon</w:t>
                  </w:r>
                </w:p>
                <w:p w:rsidR="00007601" w:rsidRDefault="00007601">
                  <w:pPr>
                    <w:pStyle w:val="Line"/>
                  </w:pPr>
                </w:p>
                <w:p w:rsidR="00F156FE" w:rsidRDefault="00F156FE" w:rsidP="00F156FE">
                  <w:pPr>
                    <w:pStyle w:val="Heading2"/>
                  </w:pPr>
                  <w:r>
                    <w:t xml:space="preserve">Venue: </w:t>
                  </w:r>
                </w:p>
                <w:p w:rsidR="00F156FE" w:rsidRDefault="00935EC7" w:rsidP="00F156FE">
                  <w:pPr>
                    <w:pStyle w:val="Heading2"/>
                    <w:rPr>
                      <w:sz w:val="22"/>
                    </w:rPr>
                  </w:pPr>
                  <w:r>
                    <w:rPr>
                      <w:sz w:val="22"/>
                    </w:rPr>
                    <w:t>RE/</w:t>
                  </w:r>
                  <w:r w:rsidR="00BA4541">
                    <w:rPr>
                      <w:sz w:val="22"/>
                    </w:rPr>
                    <w:t>MAX NOrth</w:t>
                  </w:r>
                  <w:r>
                    <w:rPr>
                      <w:sz w:val="22"/>
                    </w:rPr>
                    <w:t>WEST</w:t>
                  </w:r>
                  <w:r w:rsidR="00BA4541">
                    <w:rPr>
                      <w:sz w:val="22"/>
                    </w:rPr>
                    <w:t xml:space="preserve">  </w:t>
                  </w:r>
                  <w:r>
                    <w:rPr>
                      <w:sz w:val="22"/>
                    </w:rPr>
                    <w:t xml:space="preserve"> </w:t>
                  </w:r>
                  <w:r w:rsidR="00BA4541">
                    <w:rPr>
                      <w:sz w:val="22"/>
                    </w:rPr>
                    <w:t xml:space="preserve">     </w:t>
                  </w:r>
                  <w:r w:rsidR="00BA4541" w:rsidRPr="00BA4541">
                    <w:rPr>
                      <w:sz w:val="22"/>
                    </w:rPr>
                    <w:t>1909 214TH St SE #205</w:t>
                  </w:r>
                  <w:r w:rsidR="00BA4541">
                    <w:rPr>
                      <w:sz w:val="22"/>
                    </w:rPr>
                    <w:t xml:space="preserve"> BOTHeLL, WA 98021</w:t>
                  </w:r>
                </w:p>
                <w:p w:rsidR="00BA4541" w:rsidRPr="00BA4541" w:rsidRDefault="00BA4541" w:rsidP="00BA4541">
                  <w:pPr>
                    <w:pStyle w:val="Line"/>
                  </w:pPr>
                </w:p>
                <w:p w:rsidR="00935EC7" w:rsidRPr="00935EC7" w:rsidRDefault="00935EC7" w:rsidP="00935EC7">
                  <w:pPr>
                    <w:pStyle w:val="Heading2"/>
                    <w:rPr>
                      <w:sz w:val="22"/>
                    </w:rPr>
                  </w:pPr>
                  <w:r>
                    <w:t xml:space="preserve">For Directions            </w:t>
                  </w:r>
                  <w:r w:rsidR="00BA4541">
                    <w:rPr>
                      <w:sz w:val="22"/>
                    </w:rPr>
                    <w:t xml:space="preserve">                            </w:t>
                  </w:r>
                  <w:r>
                    <w:rPr>
                      <w:sz w:val="22"/>
                    </w:rPr>
                    <w:t>Call @</w:t>
                  </w:r>
                  <w:r w:rsidR="00BA4541">
                    <w:rPr>
                      <w:sz w:val="22"/>
                    </w:rPr>
                    <w:t xml:space="preserve"> </w:t>
                  </w:r>
                  <w:r w:rsidR="00BA4541" w:rsidRPr="00BA4541">
                    <w:rPr>
                      <w:sz w:val="22"/>
                    </w:rPr>
                    <w:t>425-481-8888</w:t>
                  </w:r>
                  <w:r w:rsidR="00FE5794">
                    <w:rPr>
                      <w:sz w:val="22"/>
                    </w:rPr>
                    <w:t xml:space="preserve">           see BACK for map </w:t>
                  </w:r>
                </w:p>
                <w:p w:rsidR="00935EC7" w:rsidRPr="00935EC7" w:rsidRDefault="00935EC7" w:rsidP="00935EC7">
                  <w:pPr>
                    <w:pStyle w:val="Line"/>
                  </w:pPr>
                  <w:r>
                    <w:t>Plea</w:t>
                  </w:r>
                </w:p>
                <w:p w:rsidR="00C10028" w:rsidRPr="00C10028" w:rsidRDefault="00C10028" w:rsidP="00C10028">
                  <w:pPr>
                    <w:pStyle w:val="Line"/>
                  </w:pPr>
                  <w:r>
                    <w:t>V</w:t>
                  </w:r>
                </w:p>
              </w:tc>
            </w:tr>
            <w:tr w:rsidR="00007601" w:rsidTr="00F156FE">
              <w:trPr>
                <w:trHeight w:hRule="exact" w:val="144"/>
              </w:trPr>
              <w:tc>
                <w:tcPr>
                  <w:tcW w:w="3580" w:type="dxa"/>
                </w:tcPr>
                <w:p w:rsidR="00007601" w:rsidRDefault="00007601"/>
              </w:tc>
            </w:tr>
            <w:tr w:rsidR="00007601" w:rsidTr="00F156FE">
              <w:trPr>
                <w:trHeight w:hRule="exact" w:val="3456"/>
              </w:trPr>
              <w:tc>
                <w:tcPr>
                  <w:tcW w:w="3580" w:type="dxa"/>
                  <w:shd w:val="clear" w:color="auto" w:fill="E6A024" w:themeFill="accent1"/>
                  <w:vAlign w:val="center"/>
                </w:tcPr>
                <w:p w:rsidR="00F156FE" w:rsidRDefault="00F156FE">
                  <w:pPr>
                    <w:pStyle w:val="Heading3"/>
                  </w:pPr>
                  <w:r>
                    <w:t>RSVP</w:t>
                  </w:r>
                </w:p>
                <w:p w:rsidR="00007601" w:rsidRDefault="00F156FE">
                  <w:pPr>
                    <w:pStyle w:val="Heading3"/>
                  </w:pPr>
                  <w:r>
                    <w:t>Vivek Garg</w:t>
                  </w:r>
                  <w:r w:rsidR="002C4C40">
                    <w:t xml:space="preserve"> /             nELISHA MONTEIRO</w:t>
                  </w:r>
                </w:p>
                <w:p w:rsidR="00007601" w:rsidRDefault="00AF73E5" w:rsidP="002C4C40">
                  <w:pPr>
                    <w:pStyle w:val="ContactInfo"/>
                  </w:pPr>
                  <w:sdt>
                    <w:sdtPr>
                      <w:rPr>
                        <w:rFonts w:asciiTheme="majorHAnsi" w:hAnsiTheme="majorHAnsi"/>
                        <w:sz w:val="22"/>
                        <w:szCs w:val="30"/>
                      </w:rPr>
                      <w:id w:val="857003158"/>
                      <w:placeholder>
                        <w:docPart w:val="D741ED7E5B29450D9647F2511534AE9C"/>
                      </w:placeholder>
                      <w15:appearance w15:val="hidden"/>
                      <w:text w:multiLine="1"/>
                    </w:sdtPr>
                    <w:sdtContent>
                      <w:r>
                        <w:rPr>
                          <w:rFonts w:asciiTheme="majorHAnsi" w:hAnsiTheme="majorHAnsi"/>
                          <w:sz w:val="22"/>
                          <w:szCs w:val="30"/>
                        </w:rPr>
                        <w:t>v</w:t>
                      </w:r>
                      <w:r w:rsidRPr="002C4C40">
                        <w:rPr>
                          <w:rFonts w:asciiTheme="majorHAnsi" w:hAnsiTheme="majorHAnsi"/>
                          <w:sz w:val="22"/>
                          <w:szCs w:val="30"/>
                        </w:rPr>
                        <w:t>g</w:t>
                      </w:r>
                      <w:r>
                        <w:rPr>
                          <w:rFonts w:asciiTheme="majorHAnsi" w:hAnsiTheme="majorHAnsi"/>
                          <w:sz w:val="22"/>
                          <w:szCs w:val="30"/>
                        </w:rPr>
                        <w:t>a</w:t>
                      </w:r>
                      <w:r w:rsidRPr="002C4C40">
                        <w:rPr>
                          <w:rFonts w:asciiTheme="majorHAnsi" w:hAnsiTheme="majorHAnsi"/>
                          <w:sz w:val="22"/>
                          <w:szCs w:val="30"/>
                        </w:rPr>
                        <w:t>rg30@gmail.com</w:t>
                      </w:r>
                      <w:r w:rsidRPr="002C4C40">
                        <w:rPr>
                          <w:rFonts w:asciiTheme="majorHAnsi" w:hAnsiTheme="majorHAnsi"/>
                          <w:sz w:val="22"/>
                          <w:szCs w:val="30"/>
                        </w:rPr>
                        <w:br/>
                        <w:t>nelisha_monteiro@yahoo.com</w:t>
                      </w:r>
                      <w:r w:rsidRPr="002C4C40">
                        <w:rPr>
                          <w:rFonts w:asciiTheme="majorHAnsi" w:hAnsiTheme="majorHAnsi"/>
                          <w:sz w:val="22"/>
                          <w:szCs w:val="30"/>
                        </w:rPr>
                        <w:br/>
                      </w:r>
                      <w:r w:rsidRPr="002C4C40">
                        <w:rPr>
                          <w:rFonts w:asciiTheme="majorHAnsi" w:hAnsiTheme="majorHAnsi"/>
                          <w:sz w:val="22"/>
                          <w:szCs w:val="30"/>
                        </w:rPr>
                        <w:br/>
                        <w:t>@</w:t>
                      </w:r>
                      <w:proofErr w:type="spellStart"/>
                      <w:r w:rsidRPr="002C4C40">
                        <w:rPr>
                          <w:rFonts w:asciiTheme="majorHAnsi" w:hAnsiTheme="majorHAnsi"/>
                          <w:sz w:val="22"/>
                          <w:szCs w:val="30"/>
                        </w:rPr>
                        <w:t>CParkEchoes</w:t>
                      </w:r>
                      <w:proofErr w:type="spellEnd"/>
                      <w:r>
                        <w:rPr>
                          <w:rFonts w:asciiTheme="majorHAnsi" w:hAnsiTheme="majorHAnsi"/>
                          <w:sz w:val="22"/>
                          <w:szCs w:val="30"/>
                        </w:rPr>
                        <w:br/>
                      </w:r>
                    </w:sdtContent>
                  </w:sdt>
                </w:p>
              </w:tc>
            </w:tr>
          </w:tbl>
          <w:p w:rsidR="00007601" w:rsidRDefault="00007601"/>
        </w:tc>
        <w:bookmarkStart w:id="0" w:name="_GoBack"/>
        <w:bookmarkEnd w:id="0"/>
      </w:tr>
    </w:tbl>
    <w:p w:rsidR="00007601" w:rsidRDefault="00007601">
      <w:pPr>
        <w:pStyle w:val="NoSpacing"/>
      </w:pPr>
    </w:p>
    <w:p w:rsidR="002C4C40" w:rsidRDefault="00B2434A" w:rsidP="002C4C40">
      <w:pPr>
        <w:pStyle w:val="NoSpacing"/>
        <w:jc w:val="center"/>
      </w:pPr>
      <w:r>
        <w:rPr>
          <w:noProof/>
          <w:lang w:eastAsia="en-US"/>
        </w:rPr>
        <w:drawing>
          <wp:inline distT="0" distB="0" distL="0" distR="0" wp14:anchorId="563A5B40" wp14:editId="6ED26610">
            <wp:extent cx="3419475" cy="19716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34A" w:rsidRDefault="00B2434A" w:rsidP="002C4C40">
      <w:pPr>
        <w:pStyle w:val="NoSpacing"/>
        <w:jc w:val="center"/>
      </w:pPr>
    </w:p>
    <w:p w:rsidR="00B2434A" w:rsidRDefault="00B2434A" w:rsidP="002C4C40">
      <w:pPr>
        <w:pStyle w:val="NoSpacing"/>
        <w:jc w:val="center"/>
      </w:pPr>
      <w:r>
        <w:rPr>
          <w:noProof/>
          <w:lang w:eastAsia="en-US"/>
        </w:rPr>
        <w:drawing>
          <wp:inline distT="0" distB="0" distL="0" distR="0" wp14:anchorId="6E2E3DBB" wp14:editId="379BCA64">
            <wp:extent cx="5772150" cy="5505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550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434A" w:rsidSect="00AF73E5"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747" w:rsidRDefault="000D5747" w:rsidP="00AF73E5">
      <w:pPr>
        <w:spacing w:after="0" w:line="240" w:lineRule="auto"/>
      </w:pPr>
      <w:r>
        <w:separator/>
      </w:r>
    </w:p>
  </w:endnote>
  <w:endnote w:type="continuationSeparator" w:id="0">
    <w:p w:rsidR="000D5747" w:rsidRDefault="000D5747" w:rsidP="00AF7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73E5" w:rsidRDefault="00AF73E5" w:rsidP="00AF73E5">
    <w:pPr>
      <w:pStyle w:val="Footer"/>
    </w:pPr>
    <w:r>
      <w:t xml:space="preserve">                                    </w:t>
    </w:r>
    <w:r w:rsidRPr="00AF73E5">
      <w:t>https://canyonparkechoes.wordpress.com/</w:t>
    </w:r>
  </w:p>
  <w:p w:rsidR="00AF73E5" w:rsidRDefault="00AF73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747" w:rsidRDefault="000D5747" w:rsidP="00AF73E5">
      <w:pPr>
        <w:spacing w:after="0" w:line="240" w:lineRule="auto"/>
      </w:pPr>
      <w:r>
        <w:separator/>
      </w:r>
    </w:p>
  </w:footnote>
  <w:footnote w:type="continuationSeparator" w:id="0">
    <w:p w:rsidR="000D5747" w:rsidRDefault="000D5747" w:rsidP="00AF73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028"/>
    <w:rsid w:val="00007601"/>
    <w:rsid w:val="000676CD"/>
    <w:rsid w:val="000D5747"/>
    <w:rsid w:val="000D72C0"/>
    <w:rsid w:val="00143B90"/>
    <w:rsid w:val="001524E9"/>
    <w:rsid w:val="002C4C40"/>
    <w:rsid w:val="00392B86"/>
    <w:rsid w:val="003F5241"/>
    <w:rsid w:val="008625A0"/>
    <w:rsid w:val="00880782"/>
    <w:rsid w:val="008A2D9A"/>
    <w:rsid w:val="00926E9F"/>
    <w:rsid w:val="00935EC7"/>
    <w:rsid w:val="009678D5"/>
    <w:rsid w:val="00AF73E5"/>
    <w:rsid w:val="00B2434A"/>
    <w:rsid w:val="00BA4541"/>
    <w:rsid w:val="00C10028"/>
    <w:rsid w:val="00CB5BED"/>
    <w:rsid w:val="00DF3165"/>
    <w:rsid w:val="00E767DF"/>
    <w:rsid w:val="00EE4EAB"/>
    <w:rsid w:val="00F156FE"/>
    <w:rsid w:val="00F754DB"/>
    <w:rsid w:val="00F845D7"/>
    <w:rsid w:val="00FE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0378C9-5121-47FF-A0D4-2B12E2C82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3C2415" w:themeColor="text2"/>
        <w:sz w:val="26"/>
        <w:szCs w:val="26"/>
        <w:lang w:val="en-US" w:eastAsia="ja-JP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320" w:after="120" w:line="240" w:lineRule="auto"/>
      <w:contextualSpacing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aps/>
      <w:color w:val="FFFFFF" w:themeColor="background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  <w:sz w:val="30"/>
      <w:szCs w:val="30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6A02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Title"/>
    <w:link w:val="SubtitleChar"/>
    <w:uiPriority w:val="2"/>
    <w:qFormat/>
    <w:pPr>
      <w:numPr>
        <w:ilvl w:val="1"/>
      </w:numPr>
      <w:spacing w:before="440"/>
    </w:pPr>
    <w:rPr>
      <w:color w:val="E6A024" w:themeColor="accent1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aps/>
      <w:color w:val="E6A024" w:themeColor="accent1"/>
      <w:kern w:val="28"/>
      <w:sz w:val="104"/>
      <w:szCs w:val="104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0" w:line="216" w:lineRule="auto"/>
    </w:pPr>
    <w:rPr>
      <w:rFonts w:asciiTheme="majorHAnsi" w:eastAsiaTheme="majorEastAsia" w:hAnsiTheme="majorHAnsi" w:cstheme="majorBidi"/>
      <w:caps/>
      <w:kern w:val="28"/>
      <w:sz w:val="104"/>
      <w:szCs w:val="104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kern w:val="28"/>
      <w:sz w:val="104"/>
      <w:szCs w:val="104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30"/>
      <w:szCs w:val="3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aps/>
      <w:color w:val="FFFFFF" w:themeColor="background1"/>
      <w:sz w:val="32"/>
      <w:szCs w:val="32"/>
    </w:rPr>
  </w:style>
  <w:style w:type="paragraph" w:customStyle="1" w:styleId="Line">
    <w:name w:val="Line"/>
    <w:basedOn w:val="Normal"/>
    <w:next w:val="Heading2"/>
    <w:uiPriority w:val="3"/>
    <w:qFormat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4"/>
    <w:rPr>
      <w:rFonts w:asciiTheme="majorHAnsi" w:eastAsiaTheme="majorEastAsia" w:hAnsiTheme="majorHAnsi" w:cstheme="majorBidi"/>
      <w:caps/>
      <w:color w:val="FFFFFF" w:themeColor="background1"/>
      <w:sz w:val="30"/>
      <w:szCs w:val="30"/>
    </w:rPr>
  </w:style>
  <w:style w:type="paragraph" w:customStyle="1" w:styleId="ContactInfo">
    <w:name w:val="Contact Info"/>
    <w:basedOn w:val="Normal"/>
    <w:uiPriority w:val="5"/>
    <w:qFormat/>
    <w:pPr>
      <w:spacing w:after="280" w:line="240" w:lineRule="auto"/>
      <w:jc w:val="center"/>
    </w:pPr>
    <w:rPr>
      <w:color w:val="FFFFFF" w:themeColor="background1"/>
      <w:sz w:val="24"/>
      <w:szCs w:val="24"/>
    </w:rPr>
  </w:style>
  <w:style w:type="paragraph" w:styleId="Date">
    <w:name w:val="Date"/>
    <w:basedOn w:val="Normal"/>
    <w:link w:val="DateChar"/>
    <w:uiPriority w:val="5"/>
    <w:unhideWhenUsed/>
    <w:qFormat/>
    <w:pPr>
      <w:spacing w:after="0"/>
      <w:jc w:val="center"/>
    </w:pPr>
    <w:rPr>
      <w:color w:val="FFFFFF" w:themeColor="background1"/>
      <w:sz w:val="24"/>
      <w:szCs w:val="24"/>
    </w:rPr>
  </w:style>
  <w:style w:type="character" w:customStyle="1" w:styleId="DateChar">
    <w:name w:val="Date Char"/>
    <w:basedOn w:val="DefaultParagraphFont"/>
    <w:link w:val="Date"/>
    <w:uiPriority w:val="5"/>
    <w:rPr>
      <w:color w:val="FFFFFF" w:themeColor="background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semiHidden/>
    <w:rPr>
      <w:rFonts w:asciiTheme="majorHAnsi" w:eastAsiaTheme="majorEastAsia" w:hAnsiTheme="majorHAnsi" w:cstheme="majorBidi"/>
      <w:color w:val="E6A024" w:themeColor="accent1"/>
    </w:rPr>
  </w:style>
  <w:style w:type="character" w:customStyle="1" w:styleId="NoSpacingChar">
    <w:name w:val="No Spacing Char"/>
    <w:basedOn w:val="DefaultParagraphFont"/>
    <w:link w:val="NoSpacing"/>
    <w:uiPriority w:val="1"/>
    <w:rsid w:val="00C10028"/>
  </w:style>
  <w:style w:type="paragraph" w:styleId="Header">
    <w:name w:val="header"/>
    <w:basedOn w:val="Normal"/>
    <w:link w:val="HeaderChar"/>
    <w:uiPriority w:val="99"/>
    <w:unhideWhenUsed/>
    <w:rsid w:val="00AF73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3E5"/>
  </w:style>
  <w:style w:type="paragraph" w:styleId="Footer">
    <w:name w:val="footer"/>
    <w:basedOn w:val="Normal"/>
    <w:link w:val="FooterChar"/>
    <w:uiPriority w:val="99"/>
    <w:unhideWhenUsed/>
    <w:rsid w:val="00AF73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gar0002\AppData\Roaming\Microsoft\Templates\Seasonal%20event%20flyer%20(spring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741ED7E5B29450D9647F2511534AE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CA1EB-09F2-42D6-8001-2152EE5C1465}"/>
      </w:docPartPr>
      <w:docPartBody>
        <w:p w:rsidR="005A67F2" w:rsidRDefault="00E961C9">
          <w:pPr>
            <w:pStyle w:val="D741ED7E5B29450D9647F2511534AE9C"/>
          </w:pPr>
          <w:r>
            <w:t>[Street Address]</w:t>
          </w:r>
          <w:r>
            <w:br/>
            <w:t>[City, ST  ZIP Code]</w:t>
          </w:r>
          <w:r>
            <w:br/>
            <w:t>[Telephone]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1E1"/>
    <w:rsid w:val="00014EBB"/>
    <w:rsid w:val="000E01E1"/>
    <w:rsid w:val="0013007D"/>
    <w:rsid w:val="0020373A"/>
    <w:rsid w:val="002A2DF6"/>
    <w:rsid w:val="005210D5"/>
    <w:rsid w:val="005A67F2"/>
    <w:rsid w:val="00627D58"/>
    <w:rsid w:val="007C3C41"/>
    <w:rsid w:val="009D7980"/>
    <w:rsid w:val="00AF2C8E"/>
    <w:rsid w:val="00AF79AB"/>
    <w:rsid w:val="00E574DC"/>
    <w:rsid w:val="00E961C9"/>
    <w:rsid w:val="00F2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4A618697F154FABA8E616CC64F941A2">
    <w:name w:val="74A618697F154FABA8E616CC64F941A2"/>
  </w:style>
  <w:style w:type="paragraph" w:customStyle="1" w:styleId="2DADCD0E87FB479A98BBBA85F9B418F9">
    <w:name w:val="2DADCD0E87FB479A98BBBA85F9B418F9"/>
  </w:style>
  <w:style w:type="paragraph" w:customStyle="1" w:styleId="E2FC8D4530B94F6DB3CCFE45D176236F">
    <w:name w:val="E2FC8D4530B94F6DB3CCFE45D176236F"/>
  </w:style>
  <w:style w:type="paragraph" w:customStyle="1" w:styleId="391BA8B3860D442883966ABB3BB5271E">
    <w:name w:val="391BA8B3860D442883966ABB3BB5271E"/>
  </w:style>
  <w:style w:type="paragraph" w:customStyle="1" w:styleId="A81BB39D62834E24A78E08C8A3951D79">
    <w:name w:val="A81BB39D62834E24A78E08C8A3951D79"/>
  </w:style>
  <w:style w:type="paragraph" w:customStyle="1" w:styleId="83F63072F08F47E6A6CACD95FC8FD226">
    <w:name w:val="83F63072F08F47E6A6CACD95FC8FD226"/>
  </w:style>
  <w:style w:type="paragraph" w:customStyle="1" w:styleId="7BC30F3AE3A44C9A9D611618A3BF1B55">
    <w:name w:val="7BC30F3AE3A44C9A9D611618A3BF1B55"/>
  </w:style>
  <w:style w:type="paragraph" w:customStyle="1" w:styleId="13875EDFF7C84850B079EE6C24618215">
    <w:name w:val="13875EDFF7C84850B079EE6C24618215"/>
  </w:style>
  <w:style w:type="paragraph" w:customStyle="1" w:styleId="06437A9B421B4B9C820F0298C8BEC74F">
    <w:name w:val="06437A9B421B4B9C820F0298C8BEC74F"/>
  </w:style>
  <w:style w:type="paragraph" w:customStyle="1" w:styleId="7CFF63E2509E4AFCAC6C67C682939937">
    <w:name w:val="7CFF63E2509E4AFCAC6C67C682939937"/>
  </w:style>
  <w:style w:type="paragraph" w:customStyle="1" w:styleId="D741ED7E5B29450D9647F2511534AE9C">
    <w:name w:val="D741ED7E5B29450D9647F2511534AE9C"/>
  </w:style>
  <w:style w:type="paragraph" w:customStyle="1" w:styleId="2953CFF73E144CE09482017359FB6BEC">
    <w:name w:val="2953CFF73E144CE09482017359FB6BEC"/>
  </w:style>
  <w:style w:type="paragraph" w:customStyle="1" w:styleId="9A9D1308078645258CD8553D50C0CEA6">
    <w:name w:val="9A9D1308078645258CD8553D50C0CEA6"/>
  </w:style>
  <w:style w:type="paragraph" w:customStyle="1" w:styleId="5D8C6DA31F2D47D2B28E1098B4604759">
    <w:name w:val="5D8C6DA31F2D47D2B28E1098B4604759"/>
    <w:rsid w:val="000E01E1"/>
  </w:style>
  <w:style w:type="paragraph" w:customStyle="1" w:styleId="CA59EA0C46134C809277B8ADA24DB54A">
    <w:name w:val="CA59EA0C46134C809277B8ADA24DB54A"/>
    <w:rsid w:val="002A2D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pring Business">
      <a:dk1>
        <a:sysClr val="windowText" lastClr="000000"/>
      </a:dk1>
      <a:lt1>
        <a:sysClr val="window" lastClr="FFFFFF"/>
      </a:lt1>
      <a:dk2>
        <a:srgbClr val="3C2415"/>
      </a:dk2>
      <a:lt2>
        <a:srgbClr val="F7F7DC"/>
      </a:lt2>
      <a:accent1>
        <a:srgbClr val="E6A024"/>
      </a:accent1>
      <a:accent2>
        <a:srgbClr val="00A59B"/>
      </a:accent2>
      <a:accent3>
        <a:srgbClr val="EB5B79"/>
      </a:accent3>
      <a:accent4>
        <a:srgbClr val="EC6723"/>
      </a:accent4>
      <a:accent5>
        <a:srgbClr val="A2C22B"/>
      </a:accent5>
      <a:accent6>
        <a:srgbClr val="4EA23A"/>
      </a:accent6>
      <a:hlink>
        <a:srgbClr val="3CB3CD"/>
      </a:hlink>
      <a:folHlink>
        <a:srgbClr val="0E7EB1"/>
      </a:folHlink>
    </a:clrScheme>
    <a:fontScheme name="Spring Business">
      <a:majorFont>
        <a:latin typeface="Franklin Gothic Medium"/>
        <a:ea typeface=""/>
        <a:cs typeface=""/>
      </a:majorFont>
      <a:minorFont>
        <a:latin typeface="Corbe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73B8F-AADF-4F4C-B4DB-D4A2D0BC40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58A765-B80F-4CB0-8105-0716F6654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 (spring)</Template>
  <TotalTime>166</TotalTime>
  <Pages>2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VGarg</dc:creator>
  <cp:keywords/>
  <dc:description/>
  <cp:lastModifiedBy>Vivek Garg</cp:lastModifiedBy>
  <cp:revision>21</cp:revision>
  <cp:lastPrinted>2016-01-25T23:52:00Z</cp:lastPrinted>
  <dcterms:created xsi:type="dcterms:W3CDTF">2016-01-22T02:04:00Z</dcterms:created>
  <dcterms:modified xsi:type="dcterms:W3CDTF">2016-01-26T03:46:00Z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TC039885639991</vt:lpwstr>
  </property>
</Properties>
</file>